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أمريكا تسرّع من مخططها لفصل إقليم دارفور</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يا أهل السودان إن أمريكا التي فصلت جنوب السودان، تعود الآن لسلخ دارفور، فإن تعاملتم مع هذه القضية بالنهج نفسه، الذي تعاملتم به مع قضية جنوب السودان، فإن مخططها لتمزيق السودان إلى خمس دول، ترسم حدودها بدمائكم، ودماء أبنائكم، كائن لا محالة، وذلك هو الخسران المبين في الدنيا والآخرة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ألا فلتعلموا أن للشعوب والأمم قضايا مصيرية تتخذ تجاهها إجراء الحياة أو الموت، وأنتم أهل السودان مسلمون، تشهدون أن لا إله إلا الله وأن محمداً رسول الله، وقد حددت لكم عقيدة الإسلام قضاياكم المصيرية التي تتخذون تجاهها إجراءً واحدا، هو إما الحياة في ظلها، أو الموت في سبيلها، ومن هذه القضايا المصيرية قضية وحدة الأمة، ووحدة الدولة، حيث حدد الشرع القضية، وحدد الإجراء</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إنها لحظة مفصلية في تاريخكم، فهبوا هبة رجل واحد لتفشلوا هذه المؤامرة وأنتم قادرون إذا استعنتم بالله وتوكلتم عليه حق التوكل، وطلبتم من أبنائكم المخلصين من أهل القوة والمنعة أن يردوا إليكم سلطانكم الذي اغتصبه العملاء والمنافقون خدم الغرب الكافر ومشاريعه الإجرامية، وذلك إنما يكون بإعطائهم النصرة لحزب التحرير، الذي يعي على مؤامرات الغرب الكافر؛ خططه، وأساليبه، ورجاله، ويعي على مبدأ الإسلام العظيم بوصفه نظاماً للحياة، فقوموا أيها المسلمون لطاعة الله، ولخيري الدنيا والآخرة، يقول سبحانه وتعالى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﴿يَا أَيُّهَا الَّذِينَ آمَنُوا اسْتَجِيبُوا لِلَّهِ وَلِلرَّسُولِ إِذَا دَعَاكُمْ لِمَا يُحْيِيكُمْ﴾</w:t>
      </w:r>
      <w:r>
        <w:rPr>
          <w:rFonts w:cs="Scheherazade" w:ascii="Noto Naskh Arabic" w:hAnsi="Noto Naskh Arabic"/>
          <w:color w:val="000000"/>
          <w:sz w:val="32"/>
          <w:szCs w:val="32"/>
          <w:rtl w:val="true"/>
        </w:rPr>
        <w:t>.</w:t>
      </w:r>
    </w:p>
    <w:sectPr>
      <w:type w:val="nextPage"/>
      <w:pgSz w:w="11906" w:h="16838"/>
      <w:pgMar w:left="1134" w:right="1134" w:gutter="0" w:header="0" w:top="1134" w:footer="0" w:bottom="1134"/>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overflowPunct w:val="fals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Шаблон_RU</Template>
  <TotalTime>2</TotalTime>
  <Application>LibreOffice/7.6.7.2$Linux_X86_64 LibreOffice_project/60$Build-2</Application>
  <AppVersion>15.0000</AppVersion>
  <Pages>1</Pages>
  <Words>207</Words>
  <Characters>1033</Characters>
  <CharactersWithSpaces>1236</CharactersWithSpaces>
  <Paragraphs>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2025-10-22T09:50:11Z</dcterms:created>
  <dc:creator/>
  <dc:description/>
  <dc:language>ru-RU</dc:language>
  <cp:lastModifiedBy/>
  <dcterms:modified xsi:type="dcterms:W3CDTF">2025-10-22T23:36:39Z</dcterms:modified>
  <cp:revision>4</cp:revision>
  <dc:subject/>
  <dc:title>Шаблон_RU</dc:title>
</cp:coreProperties>
</file>

<file path=docProps/custom.xml><?xml version="1.0" encoding="utf-8"?>
<Properties xmlns="http://schemas.openxmlformats.org/officeDocument/2006/custom-properties" xmlns:vt="http://schemas.openxmlformats.org/officeDocument/2006/docPropsVTypes"/>
</file>