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621" w:rsidRDefault="00070F62" w:rsidP="009A3C65">
      <w:pPr>
        <w:pStyle w:val="af0"/>
        <w:rPr>
          <w:rStyle w:val="af7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 wp14:anchorId="068A186D" wp14:editId="7AD7D141">
                <wp:simplePos x="0" y="0"/>
                <wp:positionH relativeFrom="column">
                  <wp:posOffset>-376555</wp:posOffset>
                </wp:positionH>
                <wp:positionV relativeFrom="page">
                  <wp:posOffset>578073</wp:posOffset>
                </wp:positionV>
                <wp:extent cx="1336151" cy="605641"/>
                <wp:effectExtent l="0" t="0" r="0" b="0"/>
                <wp:wrapNone/>
                <wp:docPr id="8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6151" cy="605641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4F3F" w:rsidRPr="00C86522" w:rsidRDefault="002A4F3F" w:rsidP="00070F62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 w:rsidRPr="00070F62"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Информационный офис</w:t>
                            </w:r>
                            <w:r w:rsidRPr="002A1337"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 xml:space="preserve"> </w:t>
                            </w:r>
                          </w:p>
                          <w:p w:rsidR="002A4F3F" w:rsidRDefault="002A4F3F" w:rsidP="00576453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 w:rsidRPr="00070F62"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  <w:p w:rsidR="002A4F3F" w:rsidRPr="00070F62" w:rsidRDefault="002A4F3F" w:rsidP="00576453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Нидерланды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068A186D" id="_x0000_t202" coordsize="21600,21600" o:spt="202" path="m,l,21600r21600,l21600,xe">
                <v:stroke joinstyle="miter"/>
                <v:path gradientshapeok="t" o:connecttype="rect"/>
              </v:shapetype>
              <v:shape id="Надпись 8" o:spid="_x0000_s1026" type="#_x0000_t202" style="position:absolute;left:0;text-align:left;margin-left:-29.65pt;margin-top:45.5pt;width:105.2pt;height:47.7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" stroked="f">
                <v:fill opacity="0"/>
                <v:textbox style="mso-fit-shape-to-text:t" inset="0,0,0,0">
                  <w:txbxContent>
                    <w:p w:rsidR="002A4F3F" w:rsidRPr="00C86522" w:rsidRDefault="002A4F3F" w:rsidP="00070F62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 w:rsidRPr="00070F62">
                        <w:rPr>
                          <w:rFonts w:cs="Tahoma"/>
                          <w:b/>
                          <w:bCs/>
                          <w:color w:val="C00000"/>
                        </w:rPr>
                        <w:t>Информационный офис</w:t>
                      </w:r>
                      <w:r w:rsidRPr="002A1337"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 </w:t>
                      </w:r>
                    </w:p>
                    <w:p w:rsidR="002A4F3F" w:rsidRDefault="002A4F3F" w:rsidP="00576453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 w:rsidRPr="00070F62"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  <w:p w:rsidR="002A4F3F" w:rsidRPr="00070F62" w:rsidRDefault="002A4F3F" w:rsidP="00576453">
                      <w:pPr>
                        <w:spacing w:after="0" w:line="200" w:lineRule="exact"/>
                        <w:jc w:val="center"/>
                        <w:rPr>
                          <w:rFonts w:cs="Tahoma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Нидерланды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B97ACF"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 wp14:anchorId="0A1F0DE8" wp14:editId="6465352D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400" cy="140400"/>
                <wp:effectExtent l="0" t="0" r="0" b="0"/>
                <wp:wrapNone/>
                <wp:docPr id="7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6400" cy="140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4F3F" w:rsidRPr="002A4F3F" w:rsidRDefault="002A4F3F" w:rsidP="002A4F3F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86522"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06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/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1447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7" type="#_x0000_t202" style="position:absolute;left:0;text-align:left;margin-left:-19.2pt;margin-top:113.4pt;width:120.2pt;height:11.05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" stroked="f">
                <v:fill opacity="0"/>
                <v:textbox style="mso-fit-shape-to-text:t" inset="0,0,0,0">
                  <w:txbxContent>
                    <w:p w:rsidR="002A4F3F" w:rsidRPr="002A4F3F" w:rsidRDefault="002A4F3F" w:rsidP="002A4F3F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C86522"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06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/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1447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3906C9"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1A58CCAD" wp14:editId="5BB0D3B3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600" cy="140400"/>
                <wp:effectExtent l="0" t="0" r="0" b="0"/>
                <wp:wrapNone/>
                <wp:docPr id="6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600" cy="140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4F3F" w:rsidRPr="00C86522" w:rsidRDefault="002A4F3F" w:rsidP="00E11942">
                            <w:pPr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18.12.2025</w:t>
                            </w:r>
                            <w:r w:rsidRPr="00C86522"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г.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A58CCAD" id="Надпись 6" o:spid="_x0000_s1028" type="#_x0000_t202" style="position:absolute;left:0;text-align:left;margin-left:329.05pt;margin-top:113.4pt;width:74pt;height:11.0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" stroked="f">
                <v:fill opacity="0"/>
                <v:textbox style="mso-fit-shape-to-text:t" inset="0,0,0,0">
                  <w:txbxContent>
                    <w:p w:rsidR="002A4F3F" w:rsidRPr="00C86522" w:rsidRDefault="002A4F3F" w:rsidP="00E11942">
                      <w:pPr>
                        <w:spacing w:after="0" w:line="240" w:lineRule="auto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18.12.2025</w:t>
                      </w:r>
                      <w:r w:rsidRPr="00C86522"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 xml:space="preserve"> г.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3906C9"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28DE2B30" wp14:editId="6E2B9DFC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000" cy="140400"/>
                <wp:effectExtent l="0" t="0" r="0" b="0"/>
                <wp:wrapNone/>
                <wp:docPr id="5" name="Надпись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000" cy="140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4F3F" w:rsidRPr="00C86522" w:rsidRDefault="002A4F3F" w:rsidP="002A4F3F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Понедельник, </w:t>
                            </w:r>
                            <w:r w:rsidRPr="002A4F3F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17</w:t>
                            </w:r>
                            <w:r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2F7C4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Джумада</w:t>
                            </w:r>
                            <w:proofErr w:type="spellEnd"/>
                            <w:r w:rsidR="002F7C4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="002F7C4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ас-сани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1447</w:t>
                            </w:r>
                            <w:r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" o:spid="_x0000_s1029" type="#_x0000_t202" style="position:absolute;left:0;text-align:left;margin-left:115.8pt;margin-top:113.4pt;width:198.45pt;height:11.05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" stroked="f">
                <v:fill opacity="0"/>
                <v:textbox style="mso-fit-shape-to-text:t" inset="0,0,0,0">
                  <w:txbxContent>
                    <w:p w:rsidR="002A4F3F" w:rsidRPr="00C86522" w:rsidRDefault="002A4F3F" w:rsidP="002A4F3F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Понедельник, </w:t>
                      </w:r>
                      <w:r w:rsidRPr="002A4F3F">
                        <w:rPr>
                          <w:b/>
                          <w:bCs/>
                          <w:sz w:val="20"/>
                          <w:szCs w:val="20"/>
                        </w:rPr>
                        <w:t>17</w:t>
                      </w:r>
                      <w:r w:rsidRPr="00C86522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2F7C46">
                        <w:rPr>
                          <w:b/>
                          <w:bCs/>
                          <w:sz w:val="20"/>
                          <w:szCs w:val="20"/>
                        </w:rPr>
                        <w:t>Джумада</w:t>
                      </w:r>
                      <w:proofErr w:type="spellEnd"/>
                      <w:r w:rsidR="002F7C4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="002F7C46">
                        <w:rPr>
                          <w:b/>
                          <w:bCs/>
                          <w:sz w:val="20"/>
                          <w:szCs w:val="20"/>
                        </w:rPr>
                        <w:t>ас-сани</w:t>
                      </w:r>
                      <w:proofErr w:type="gramEnd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1447</w:t>
                      </w:r>
                      <w:r w:rsidRPr="00C86522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C86522">
                        <w:rPr>
                          <w:b/>
                          <w:bCs/>
                          <w:sz w:val="20"/>
                          <w:szCs w:val="20"/>
                        </w:rPr>
                        <w:t>г.х</w:t>
                      </w:r>
                      <w:proofErr w:type="spellEnd"/>
                      <w:r w:rsidRPr="00C86522">
                        <w:rPr>
                          <w:b/>
                          <w:bCs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52729E">
        <w:rPr>
          <w:noProof/>
          <w:lang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left:0;text-align:left;margin-left:0;margin-top:0;width:595.3pt;height:136.4pt;z-index:-251656704;mso-position-horizontal:left;mso-position-horizontal-relative:page;mso-position-vertical:top;mso-position-vertical-relative:page">
            <v:imagedata r:id="rId8" o:title="Page_1_Image"/>
            <w10:wrap anchorx="page" anchory="page"/>
          </v:shape>
        </w:pict>
      </w:r>
    </w:p>
    <w:p w:rsidR="009A3C65" w:rsidRPr="005A3137" w:rsidRDefault="009A3C65" w:rsidP="005A3137">
      <w:pPr>
        <w:pStyle w:val="af0"/>
      </w:pPr>
    </w:p>
    <w:p w:rsidR="009A3C65" w:rsidRPr="005A3137" w:rsidRDefault="009A3C65" w:rsidP="005A3137">
      <w:pPr>
        <w:pStyle w:val="af0"/>
      </w:pPr>
    </w:p>
    <w:p w:rsidR="009A3C65" w:rsidRPr="005A3137" w:rsidRDefault="009A3C65" w:rsidP="005A3137">
      <w:pPr>
        <w:pStyle w:val="af0"/>
      </w:pPr>
    </w:p>
    <w:p w:rsidR="009A3C65" w:rsidRDefault="009A3C65" w:rsidP="005A3137">
      <w:pPr>
        <w:pStyle w:val="af0"/>
      </w:pPr>
    </w:p>
    <w:p w:rsidR="005A3137" w:rsidRPr="005A3137" w:rsidRDefault="005A3137" w:rsidP="00B75B4C">
      <w:pPr>
        <w:pStyle w:val="af0"/>
        <w:spacing w:after="120" w:line="360" w:lineRule="auto"/>
      </w:pPr>
    </w:p>
    <w:p w:rsidR="00D32621" w:rsidRPr="002F7C46" w:rsidRDefault="00D32621" w:rsidP="00B75B4C">
      <w:pPr>
        <w:pStyle w:val="af0"/>
        <w:spacing w:after="120" w:line="360" w:lineRule="auto"/>
        <w:rPr>
          <w:rStyle w:val="af7"/>
          <w:b/>
          <w:bCs/>
          <w:lang w:val="ru-RU"/>
        </w:rPr>
      </w:pPr>
      <w:r w:rsidRPr="002F7C46">
        <w:rPr>
          <w:rStyle w:val="af7"/>
          <w:b/>
          <w:bCs/>
          <w:lang w:val="ru-RU"/>
        </w:rPr>
        <w:t>Пресс-релиз</w:t>
      </w:r>
    </w:p>
    <w:p w:rsidR="00D41152" w:rsidRPr="00D41152" w:rsidRDefault="00D41152" w:rsidP="00D41152">
      <w:pPr>
        <w:pStyle w:val="a6"/>
        <w:spacing w:after="120" w:line="360" w:lineRule="auto"/>
        <w:ind w:firstLine="0"/>
        <w:jc w:val="center"/>
        <w:rPr>
          <w:b/>
          <w:bCs/>
        </w:rPr>
      </w:pPr>
      <w:r w:rsidRPr="00D41152">
        <w:rPr>
          <w:b/>
          <w:bCs/>
        </w:rPr>
        <w:t xml:space="preserve">Структурные </w:t>
      </w:r>
      <w:r>
        <w:rPr>
          <w:b/>
          <w:bCs/>
        </w:rPr>
        <w:t>ограничения</w:t>
      </w:r>
      <w:r w:rsidRPr="00D41152">
        <w:rPr>
          <w:b/>
          <w:bCs/>
        </w:rPr>
        <w:t xml:space="preserve"> исламской идентичности в </w:t>
      </w:r>
      <w:r>
        <w:rPr>
          <w:b/>
          <w:bCs/>
        </w:rPr>
        <w:t>сфере</w:t>
      </w:r>
      <w:r w:rsidRPr="00D41152">
        <w:rPr>
          <w:b/>
          <w:bCs/>
        </w:rPr>
        <w:t xml:space="preserve"> образования</w:t>
      </w:r>
    </w:p>
    <w:p w:rsidR="00D41152" w:rsidRPr="00D41152" w:rsidRDefault="00D41152" w:rsidP="00D41152">
      <w:pPr>
        <w:pStyle w:val="a6"/>
        <w:spacing w:after="120" w:line="360" w:lineRule="auto"/>
      </w:pPr>
      <w:r w:rsidRPr="00D41152">
        <w:t>Мусульманские учащиеся, студенты и их родители сталкиваются с</w:t>
      </w:r>
      <w:r w:rsidR="005F38C0">
        <w:t>о</w:t>
      </w:r>
      <w:bookmarkStart w:id="0" w:name="_GoBack"/>
      <w:bookmarkEnd w:id="0"/>
      <w:r w:rsidRPr="00D41152">
        <w:t xml:space="preserve"> всё большим количеством препятствующих и дискриминационных мер в школах и других государственных учреждениях. Эти меры зачастую преподносятся как незначительные или отдельные инциденты, не связанные между собой.</w:t>
      </w:r>
    </w:p>
    <w:p w:rsidR="00D41152" w:rsidRPr="00D41152" w:rsidRDefault="00D41152" w:rsidP="00D41152">
      <w:pPr>
        <w:pStyle w:val="a6"/>
        <w:spacing w:after="120" w:line="360" w:lineRule="auto"/>
      </w:pPr>
      <w:r w:rsidRPr="00D41152">
        <w:t xml:space="preserve">Было зафиксировано несколько ситуаций, когда ученикам заявляли, что молиться в школе запрещено, даже во время перерывов или свободных </w:t>
      </w:r>
      <w:r>
        <w:t>«</w:t>
      </w:r>
      <w:r w:rsidRPr="00D41152">
        <w:t>окон</w:t>
      </w:r>
      <w:r>
        <w:t>»</w:t>
      </w:r>
      <w:r w:rsidRPr="00D41152">
        <w:t xml:space="preserve"> в расписании, несмотря на то</w:t>
      </w:r>
      <w:r w:rsidR="002F7C46">
        <w:t>,</w:t>
      </w:r>
      <w:r w:rsidRPr="00D41152">
        <w:t xml:space="preserve"> что такая молитва не вызывала никаких нарушений порядка.</w:t>
      </w:r>
    </w:p>
    <w:p w:rsidR="00D41152" w:rsidRPr="00D41152" w:rsidRDefault="002F7C46" w:rsidP="00155739">
      <w:pPr>
        <w:pStyle w:val="a6"/>
        <w:spacing w:after="120" w:line="360" w:lineRule="auto"/>
      </w:pPr>
      <w:r>
        <w:t>Кроме того, дети в рамках исламского</w:t>
      </w:r>
      <w:r w:rsidR="00D41152" w:rsidRPr="00D41152">
        <w:t xml:space="preserve"> обучения всё чаще сталкиваются с навязыванием ценностей и взглядов, которые разделяют далеко не все родители и ученики, </w:t>
      </w:r>
      <w:r w:rsidR="00155739">
        <w:t>—</w:t>
      </w:r>
      <w:r w:rsidR="00D41152" w:rsidRPr="00D41152">
        <w:t xml:space="preserve"> например, некоторых подходов, связанных с тематикой ЛГБТИК+.</w:t>
      </w:r>
    </w:p>
    <w:p w:rsidR="00D41152" w:rsidRPr="00D41152" w:rsidRDefault="00D41152" w:rsidP="00D41152">
      <w:pPr>
        <w:pStyle w:val="a6"/>
        <w:spacing w:after="120" w:line="360" w:lineRule="auto"/>
      </w:pPr>
      <w:r w:rsidRPr="00D41152">
        <w:t xml:space="preserve">На так называемых уроках </w:t>
      </w:r>
      <w:r w:rsidR="002F7C46">
        <w:t>«</w:t>
      </w:r>
      <w:r w:rsidRPr="00D41152">
        <w:t>гражданского воспитания</w:t>
      </w:r>
      <w:r w:rsidR="002F7C46">
        <w:t>»</w:t>
      </w:r>
      <w:r w:rsidRPr="00D41152">
        <w:t xml:space="preserve"> светская картина мира нередко преподносится как нормативная</w:t>
      </w:r>
      <w:r>
        <w:t xml:space="preserve"> основа</w:t>
      </w:r>
      <w:r w:rsidRPr="00D41152">
        <w:t>. В результате остаётся очень мало места (если вообще остаётся) для равноправного сосуществования религиозных убеждений и моральных принципов.</w:t>
      </w:r>
    </w:p>
    <w:p w:rsidR="00D41152" w:rsidRPr="00D41152" w:rsidRDefault="00155739" w:rsidP="00155739">
      <w:pPr>
        <w:pStyle w:val="a6"/>
        <w:spacing w:after="120" w:line="360" w:lineRule="auto"/>
      </w:pPr>
      <w:r w:rsidRPr="00155739">
        <w:t xml:space="preserve">В ряде случаев мусульманскую </w:t>
      </w:r>
      <w:r>
        <w:t>молодёжь даже напрямую упрекали</w:t>
      </w:r>
      <w:r w:rsidRPr="00155739">
        <w:t xml:space="preserve"> из-за её религиозной или политической заметности, и некоторые из этих инцидентов затем стали известны широкой публике через СМИ.</w:t>
      </w:r>
      <w:r w:rsidR="00D41152" w:rsidRPr="00D41152">
        <w:t xml:space="preserve"> </w:t>
      </w:r>
      <w:r w:rsidRPr="00155739">
        <w:t>В одном из таких случаев, о котором сообщалось, ученика заставили снять футболку с надписью «Палестина» на уроке физкультуры, поскольку это сочли политическим заявлением.</w:t>
      </w:r>
    </w:p>
    <w:p w:rsidR="00155739" w:rsidRDefault="00155739" w:rsidP="00D41152">
      <w:pPr>
        <w:pStyle w:val="a6"/>
        <w:spacing w:after="120" w:line="360" w:lineRule="auto"/>
      </w:pPr>
      <w:r w:rsidRPr="00155739">
        <w:t>Если рассматривать эти инциденты в совокупности, они указывают на структурные ограничения исламских проявлений и исламской идентичности в сфере образования. Если поместить эти ограничения в более широкий контекст, возникает цельная и глубоко тревожная картина.</w:t>
      </w:r>
    </w:p>
    <w:p w:rsidR="00155739" w:rsidRDefault="00155739" w:rsidP="00155739">
      <w:pPr>
        <w:pStyle w:val="a6"/>
        <w:spacing w:after="120" w:line="360" w:lineRule="auto"/>
      </w:pPr>
      <w:r w:rsidRPr="00155739">
        <w:lastRenderedPageBreak/>
        <w:t>В русле этой тенденции исламские школы, мечети и коранические институты всё чаще оказываются под усиленным наблюдением и под общественным подозрением. Их нередко представляют в негативном свете и подвергают усиленным проверкам и ограничительным правилам, тогда как сопоставимые учреждения иных мировоззренческих систем не подвергаются такому же подходу. В результате пространство для исламского образования и развития структурно сокращается.</w:t>
      </w:r>
    </w:p>
    <w:p w:rsidR="00D41152" w:rsidRPr="00D41152" w:rsidRDefault="00155739" w:rsidP="00155739">
      <w:pPr>
        <w:pStyle w:val="a6"/>
        <w:spacing w:after="120" w:line="360" w:lineRule="auto"/>
      </w:pPr>
      <w:r w:rsidRPr="00155739">
        <w:t>Это способствует формированию климата, в котором передача исламских норм, ценностей и знаний, а также формирование исламской идентичности всё больше подвергаются давлению.</w:t>
      </w:r>
    </w:p>
    <w:p w:rsidR="00D41152" w:rsidRDefault="00155739" w:rsidP="00D41152">
      <w:pPr>
        <w:pStyle w:val="a6"/>
        <w:spacing w:after="120" w:line="360" w:lineRule="auto"/>
      </w:pPr>
      <w:r w:rsidRPr="00155739">
        <w:t xml:space="preserve">Эти процессы затрагивают мусульманских детей и молодёжь на критически важном этапе формирования их идентичности. Ограничивая исламские символы, молитву и религиозное самовыражение, к их идентичности подходят не нейтрально, а активно </w:t>
      </w:r>
      <w:proofErr w:type="spellStart"/>
      <w:r w:rsidRPr="00155739">
        <w:t>маргинализируют</w:t>
      </w:r>
      <w:proofErr w:type="spellEnd"/>
      <w:r w:rsidRPr="00155739">
        <w:t xml:space="preserve"> её. Негласный посыл состоит в том, что их исламской идентичности нет места в школе. Это </w:t>
      </w:r>
      <w:r w:rsidR="002F7C46">
        <w:t>вовсе</w:t>
      </w:r>
      <w:r>
        <w:t xml:space="preserve"> </w:t>
      </w:r>
      <w:r w:rsidRPr="00155739">
        <w:t>не нейтралитет, а процесс принудительной ассимиляции.</w:t>
      </w:r>
    </w:p>
    <w:p w:rsidR="00D41152" w:rsidRDefault="00D41152" w:rsidP="00D41152">
      <w:pPr>
        <w:pStyle w:val="a6"/>
        <w:spacing w:after="120" w:line="360" w:lineRule="auto"/>
      </w:pPr>
      <w:r w:rsidRPr="00D41152">
        <w:t>Исламская идентичность находится под систематическим давлением. Всевышний Аллах н</w:t>
      </w:r>
      <w:r>
        <w:t>апоминает нам об этом в Коране:</w:t>
      </w:r>
    </w:p>
    <w:p w:rsidR="00D41152" w:rsidRPr="00D41152" w:rsidRDefault="00D41152" w:rsidP="00D41152">
      <w:pPr>
        <w:pStyle w:val="a6"/>
        <w:bidi/>
        <w:spacing w:after="120" w:line="360" w:lineRule="auto"/>
        <w:ind w:firstLine="0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D41152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وَلَن</w:t>
      </w:r>
      <w:r w:rsidRPr="00D41152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تَرۡضَىٰ عَنكَ </w:t>
      </w:r>
      <w:r w:rsidRPr="00D41152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41152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لۡيَهُودُ</w:t>
      </w:r>
      <w:r w:rsidRPr="00D41152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وَلَا </w:t>
      </w:r>
      <w:r w:rsidRPr="00D41152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41152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لنَّصَٰرَىٰ</w:t>
      </w:r>
      <w:r w:rsidRPr="00D41152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حَتَّىٰ تَتَّبِعَ مِلَّتَهُمۡۗ</w:t>
      </w:r>
    </w:p>
    <w:p w:rsidR="00D41152" w:rsidRPr="00D41152" w:rsidRDefault="00D41152" w:rsidP="00D41152">
      <w:pPr>
        <w:pStyle w:val="a6"/>
        <w:spacing w:after="120" w:line="360" w:lineRule="auto"/>
        <w:ind w:firstLine="0"/>
        <w:rPr>
          <w:rFonts w:asciiTheme="majorBidi" w:hAnsiTheme="majorBidi" w:cstheme="majorBidi"/>
        </w:rPr>
      </w:pPr>
      <w:r w:rsidRPr="00D41152">
        <w:rPr>
          <w:rFonts w:asciiTheme="majorBidi" w:hAnsiTheme="majorBidi" w:cstheme="majorBidi"/>
          <w:b/>
          <w:bCs/>
        </w:rPr>
        <w:t>«Иудеи и христиане не будут довольны тобой, пока ты не станешь придерживаться их религии»</w:t>
      </w:r>
      <w:r w:rsidRPr="00D41152">
        <w:rPr>
          <w:rFonts w:asciiTheme="majorBidi" w:hAnsiTheme="majorBidi" w:cstheme="majorBidi"/>
        </w:rPr>
        <w:t xml:space="preserve"> (2:120).</w:t>
      </w:r>
    </w:p>
    <w:p w:rsidR="00D41152" w:rsidRPr="00D41152" w:rsidRDefault="00D41152" w:rsidP="00DA160A">
      <w:pPr>
        <w:pStyle w:val="a6"/>
        <w:spacing w:after="120" w:line="360" w:lineRule="auto"/>
        <w:ind w:firstLine="0"/>
      </w:pPr>
      <w:r w:rsidRPr="00D41152">
        <w:t>Это предупреждение</w:t>
      </w:r>
      <w:r w:rsidR="00DA160A">
        <w:t xml:space="preserve"> в Коране</w:t>
      </w:r>
      <w:r w:rsidRPr="00D41152">
        <w:t xml:space="preserve"> подчёркивает, что ассимиляция </w:t>
      </w:r>
      <w:r w:rsidR="00DA160A">
        <w:t>—</w:t>
      </w:r>
      <w:r w:rsidRPr="00D41152">
        <w:t xml:space="preserve"> не путь к достижению признания, а ведёт лишь к утрате своей истинной сущности.</w:t>
      </w:r>
    </w:p>
    <w:p w:rsidR="00D41152" w:rsidRDefault="00D41152" w:rsidP="00DA160A">
      <w:pPr>
        <w:pStyle w:val="a6"/>
        <w:spacing w:after="120" w:line="360" w:lineRule="auto"/>
      </w:pPr>
      <w:r w:rsidRPr="00D41152">
        <w:t xml:space="preserve">Мусульманская община должна осознать эту форму антиисламской политики и сплотиться вокруг своих исламских принципов. Защита идентичности наших детей </w:t>
      </w:r>
      <w:r w:rsidR="00DA160A">
        <w:t>—</w:t>
      </w:r>
      <w:r w:rsidRPr="00D41152">
        <w:t xml:space="preserve"> коллективная ответственность. Поэтому сейчас крайне необходимы осведомлённость, единство и совместные действия.</w:t>
      </w:r>
    </w:p>
    <w:p w:rsidR="00DA160A" w:rsidRPr="00D41152" w:rsidRDefault="00DA160A" w:rsidP="00D41152">
      <w:pPr>
        <w:pStyle w:val="a6"/>
        <w:spacing w:after="120" w:line="360" w:lineRule="auto"/>
      </w:pPr>
    </w:p>
    <w:p w:rsidR="00155739" w:rsidRDefault="00155739" w:rsidP="00B81341">
      <w:pPr>
        <w:pStyle w:val="a6"/>
        <w:spacing w:after="120" w:line="360" w:lineRule="auto"/>
        <w:ind w:firstLine="567"/>
        <w:rPr>
          <w:b/>
          <w:bCs/>
        </w:rPr>
      </w:pPr>
      <w:r>
        <w:rPr>
          <w:b/>
          <w:bCs/>
        </w:rPr>
        <w:t>Окай Пала</w:t>
      </w:r>
    </w:p>
    <w:p w:rsidR="00624574" w:rsidRPr="00DA160A" w:rsidRDefault="00155739" w:rsidP="00B81341">
      <w:pPr>
        <w:pStyle w:val="a6"/>
        <w:spacing w:after="120" w:line="360" w:lineRule="auto"/>
        <w:ind w:firstLine="567"/>
        <w:rPr>
          <w:b/>
          <w:bCs/>
        </w:rPr>
      </w:pPr>
      <w:r>
        <w:rPr>
          <w:b/>
          <w:bCs/>
        </w:rPr>
        <w:t>И</w:t>
      </w:r>
      <w:r w:rsidR="00B81341">
        <w:rPr>
          <w:b/>
          <w:bCs/>
        </w:rPr>
        <w:t>нформационный представитель</w:t>
      </w:r>
      <w:r w:rsidR="00D41152" w:rsidRPr="00DA160A">
        <w:rPr>
          <w:b/>
          <w:bCs/>
        </w:rPr>
        <w:t xml:space="preserve"> </w:t>
      </w:r>
      <w:r>
        <w:rPr>
          <w:b/>
          <w:bCs/>
        </w:rPr>
        <w:t>Хизб ут-Тахрир в Нидерландах</w:t>
      </w:r>
    </w:p>
    <w:sectPr w:rsidR="00624574" w:rsidRPr="00DA160A" w:rsidSect="00624574">
      <w:footerReference w:type="default" r:id="rId9"/>
      <w:pgSz w:w="11906" w:h="16838" w:code="9"/>
      <w:pgMar w:top="1134" w:right="1134" w:bottom="156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729E" w:rsidRDefault="0052729E" w:rsidP="00851B68">
      <w:pPr>
        <w:spacing w:after="0" w:line="240" w:lineRule="auto"/>
      </w:pPr>
      <w:r>
        <w:separator/>
      </w:r>
    </w:p>
  </w:endnote>
  <w:endnote w:type="continuationSeparator" w:id="0">
    <w:p w:rsidR="0052729E" w:rsidRDefault="0052729E" w:rsidP="00851B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4F3F" w:rsidRDefault="002A4F3F" w:rsidP="00FA1180"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2464A1FE" wp14:editId="43A75F3F">
              <wp:simplePos x="0" y="0"/>
              <wp:positionH relativeFrom="page">
                <wp:posOffset>1224280</wp:posOffset>
              </wp:positionH>
              <wp:positionV relativeFrom="paragraph">
                <wp:posOffset>-4445</wp:posOffset>
              </wp:positionV>
              <wp:extent cx="1844675" cy="1404620"/>
              <wp:effectExtent l="0" t="0" r="3175" b="1016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467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A4F3F" w:rsidRPr="002A4F3F" w:rsidRDefault="002A4F3F" w:rsidP="0080628B">
                          <w:pPr>
                            <w:pStyle w:val="af4"/>
                            <w:rPr>
                              <w:lang w:val="de-DE"/>
                            </w:rPr>
                          </w:pPr>
                          <w:proofErr w:type="spellStart"/>
                          <w:r w:rsidRPr="002A4F3F">
                            <w:rPr>
                              <w:lang w:val="de-DE"/>
                            </w:rPr>
                            <w:t>E-mail</w:t>
                          </w:r>
                          <w:proofErr w:type="spellEnd"/>
                          <w:r w:rsidRPr="002A4F3F">
                            <w:rPr>
                              <w:lang w:val="de-DE"/>
                            </w:rPr>
                            <w:t xml:space="preserve">: </w:t>
                          </w:r>
                          <w:hyperlink r:id="rId1" w:history="1">
                            <w:r w:rsidRPr="002A4F3F">
                              <w:rPr>
                                <w:rStyle w:val="af3"/>
                                <w:lang w:val="de-DE"/>
                              </w:rPr>
                              <w:t>okay.pala@hizb-ut-tahrir.nl</w:t>
                            </w:r>
                          </w:hyperlink>
                          <w:r w:rsidRPr="002A4F3F">
                            <w:rPr>
                              <w:lang w:val="de-DE"/>
                            </w:rPr>
                            <w:t xml:space="preserve"> </w:t>
                          </w:r>
                        </w:p>
                        <w:p w:rsidR="002A4F3F" w:rsidRPr="0080628B" w:rsidRDefault="002A4F3F" w:rsidP="00E11942">
                          <w:pPr>
                            <w:pStyle w:val="af4"/>
                            <w:rPr>
                              <w:rFonts w:cstheme="minorBidi"/>
                            </w:rPr>
                          </w:pPr>
                          <w:r>
                            <w:rPr>
                              <w:rFonts w:cstheme="minorBidi"/>
                            </w:rPr>
                            <w:t>Тел.: 0031 (0) 611860521</w:t>
                          </w:r>
                        </w:p>
                        <w:p w:rsidR="002A4F3F" w:rsidRPr="008E2577" w:rsidRDefault="002A4F3F" w:rsidP="0080628B">
                          <w:pPr>
                            <w:pStyle w:val="af4"/>
                          </w:pPr>
                          <w:r>
                            <w:t>Региональный сайт</w:t>
                          </w:r>
                          <w:r w:rsidRPr="008E2577">
                            <w:t xml:space="preserve">: </w:t>
                          </w:r>
                          <w:hyperlink r:id="rId2" w:history="1">
                            <w:r w:rsidRPr="00251632">
                              <w:rPr>
                                <w:rStyle w:val="af3"/>
                                <w:lang w:val="en-US"/>
                              </w:rPr>
                              <w:t>www</w:t>
                            </w:r>
                            <w:r w:rsidRPr="00251632">
                              <w:rPr>
                                <w:rStyle w:val="af3"/>
                              </w:rPr>
                              <w:t>.</w:t>
                            </w:r>
                            <w:proofErr w:type="spellStart"/>
                            <w:r w:rsidRPr="00251632">
                              <w:rPr>
                                <w:rStyle w:val="af3"/>
                                <w:lang w:val="en-US"/>
                              </w:rPr>
                              <w:t>hizb</w:t>
                            </w:r>
                            <w:proofErr w:type="spellEnd"/>
                            <w:r w:rsidRPr="00251632">
                              <w:rPr>
                                <w:rStyle w:val="af3"/>
                              </w:rPr>
                              <w:t>-</w:t>
                            </w:r>
                            <w:proofErr w:type="spellStart"/>
                            <w:r w:rsidRPr="00251632">
                              <w:rPr>
                                <w:rStyle w:val="af3"/>
                                <w:lang w:val="en-US"/>
                              </w:rPr>
                              <w:t>ut</w:t>
                            </w:r>
                            <w:proofErr w:type="spellEnd"/>
                            <w:r w:rsidRPr="0080628B">
                              <w:rPr>
                                <w:rStyle w:val="af3"/>
                              </w:rPr>
                              <w:t>-</w:t>
                            </w:r>
                            <w:proofErr w:type="spellStart"/>
                            <w:r w:rsidRPr="00251632">
                              <w:rPr>
                                <w:rStyle w:val="af3"/>
                                <w:lang w:val="en-US"/>
                              </w:rPr>
                              <w:t>tahrir</w:t>
                            </w:r>
                            <w:proofErr w:type="spellEnd"/>
                            <w:r w:rsidRPr="00251632">
                              <w:rPr>
                                <w:rStyle w:val="af3"/>
                              </w:rPr>
                              <w:t>.</w:t>
                            </w:r>
                            <w:proofErr w:type="spellStart"/>
                            <w:r w:rsidRPr="00251632">
                              <w:rPr>
                                <w:rStyle w:val="af3"/>
                                <w:lang w:val="en-US"/>
                              </w:rPr>
                              <w:t>nl</w:t>
                            </w:r>
                            <w:proofErr w:type="spellEnd"/>
                          </w:hyperlink>
                          <w:r w:rsidRPr="008E2577"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2464A1FE"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30" type="#_x0000_t202" style="position:absolute;margin-left:96.4pt;margin-top:-.35pt;width:145.25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" filled="f" stroked="f">
              <v:textbox style="mso-fit-shape-to-text:t" inset="0,0,0,0">
                <w:txbxContent>
                  <w:p w:rsidR="0080628B" w:rsidRPr="00E4029F" w:rsidRDefault="0080628B" w:rsidP="0080628B">
                    <w:pPr>
                      <w:pStyle w:val="af4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 xml:space="preserve">E-mail: </w:t>
                    </w:r>
                    <w:hyperlink r:id="rId3" w:history="1">
                      <w:r w:rsidRPr="00251632">
                        <w:rPr>
                          <w:rStyle w:val="af3"/>
                          <w:lang w:val="en-US"/>
                        </w:rPr>
                        <w:t>okay.pala@hizb-ut-tahrir.nl</w:t>
                      </w:r>
                    </w:hyperlink>
                    <w:r>
                      <w:rPr>
                        <w:lang w:val="en-US"/>
                      </w:rPr>
                      <w:t xml:space="preserve"> </w:t>
                    </w:r>
                  </w:p>
                  <w:p w:rsidR="0080628B" w:rsidRPr="0080628B" w:rsidRDefault="0080628B" w:rsidP="00E11942">
                    <w:pPr>
                      <w:pStyle w:val="af4"/>
                      <w:rPr>
                        <w:rFonts w:cstheme="minorBidi"/>
                      </w:rPr>
                    </w:pPr>
                    <w:r>
                      <w:rPr>
                        <w:rFonts w:cstheme="minorBidi"/>
                      </w:rPr>
                      <w:t>Тел.: 0031 (0) 611860521</w:t>
                    </w:r>
                  </w:p>
                  <w:p w:rsidR="00550E4C" w:rsidRPr="008E2577" w:rsidRDefault="00E11942" w:rsidP="0080628B">
                    <w:pPr>
                      <w:pStyle w:val="af4"/>
                    </w:pPr>
                    <w:r>
                      <w:t>Региональный сайт</w:t>
                    </w:r>
                    <w:r w:rsidR="00550E4C" w:rsidRPr="008E2577">
                      <w:t xml:space="preserve">: </w:t>
                    </w:r>
                    <w:hyperlink r:id="rId4" w:history="1">
                      <w:r w:rsidR="0080628B" w:rsidRPr="00251632">
                        <w:rPr>
                          <w:rStyle w:val="af3"/>
                          <w:lang w:val="en-US"/>
                        </w:rPr>
                        <w:t>www</w:t>
                      </w:r>
                      <w:r w:rsidR="0080628B" w:rsidRPr="00251632">
                        <w:rPr>
                          <w:rStyle w:val="af3"/>
                        </w:rPr>
                        <w:t>.</w:t>
                      </w:r>
                      <w:r w:rsidR="0080628B" w:rsidRPr="00251632">
                        <w:rPr>
                          <w:rStyle w:val="af3"/>
                          <w:lang w:val="en-US"/>
                        </w:rPr>
                        <w:t>hizb</w:t>
                      </w:r>
                      <w:r w:rsidR="0080628B" w:rsidRPr="00251632">
                        <w:rPr>
                          <w:rStyle w:val="af3"/>
                        </w:rPr>
                        <w:t>-</w:t>
                      </w:r>
                      <w:r w:rsidR="0080628B" w:rsidRPr="00251632">
                        <w:rPr>
                          <w:rStyle w:val="af3"/>
                          <w:lang w:val="en-US"/>
                        </w:rPr>
                        <w:t>ut</w:t>
                      </w:r>
                      <w:r w:rsidR="0080628B" w:rsidRPr="0080628B">
                        <w:rPr>
                          <w:rStyle w:val="af3"/>
                        </w:rPr>
                        <w:t>-</w:t>
                      </w:r>
                      <w:r w:rsidR="0080628B" w:rsidRPr="00251632">
                        <w:rPr>
                          <w:rStyle w:val="af3"/>
                          <w:lang w:val="en-US"/>
                        </w:rPr>
                        <w:t>tahrir</w:t>
                      </w:r>
                      <w:r w:rsidR="0080628B" w:rsidRPr="00251632">
                        <w:rPr>
                          <w:rStyle w:val="af3"/>
                        </w:rPr>
                        <w:t>.</w:t>
                      </w:r>
                      <w:r w:rsidR="0080628B" w:rsidRPr="00251632">
                        <w:rPr>
                          <w:rStyle w:val="af3"/>
                          <w:lang w:val="en-US"/>
                        </w:rPr>
                        <w:t>nl</w:t>
                      </w:r>
                    </w:hyperlink>
                    <w:r w:rsidRPr="008E2577"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 wp14:anchorId="01DC8578" wp14:editId="03F91068">
              <wp:simplePos x="0" y="0"/>
              <wp:positionH relativeFrom="page">
                <wp:posOffset>4738370</wp:posOffset>
              </wp:positionH>
              <wp:positionV relativeFrom="paragraph">
                <wp:posOffset>-36195</wp:posOffset>
              </wp:positionV>
              <wp:extent cx="1892935" cy="1404620"/>
              <wp:effectExtent l="0" t="0" r="12065" b="3810"/>
              <wp:wrapNone/>
              <wp:docPr id="217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293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A4F3F" w:rsidRPr="002A1337" w:rsidRDefault="002A4F3F" w:rsidP="002A1337">
                          <w:pPr>
                            <w:pStyle w:val="af4"/>
                          </w:pPr>
                          <w:r w:rsidRPr="002A1337">
                            <w:t>Сайт Хизб ут-Тахрир</w:t>
                          </w:r>
                          <w:r w:rsidRPr="002A1337">
                            <w:br/>
                          </w:r>
                          <w:hyperlink r:id="rId5" w:history="1">
                            <w:r w:rsidRPr="002A1337">
                              <w:rPr>
                                <w:rStyle w:val="af3"/>
                              </w:rPr>
                              <w:t>www.hizb-ut-tahrir.org</w:t>
                            </w:r>
                          </w:hyperlink>
                        </w:p>
                        <w:p w:rsidR="002A4F3F" w:rsidRPr="002A1337" w:rsidRDefault="002A4F3F" w:rsidP="002A1337">
                          <w:pPr>
                            <w:pStyle w:val="af4"/>
                          </w:pPr>
                          <w:r w:rsidRPr="002A1337">
                            <w:t>Информационный офис Хизб ут-Тахрир</w:t>
                          </w:r>
                          <w:r w:rsidRPr="002A1337">
                            <w:br/>
                          </w:r>
                          <w:hyperlink r:id="rId6" w:history="1">
                            <w:r w:rsidRPr="002A1337">
                              <w:rPr>
                                <w:rStyle w:val="af3"/>
                              </w:rPr>
                              <w:t>www.hizb-ut-tahrir.info</w:t>
                            </w:r>
                          </w:hyperlink>
                          <w:r w:rsidRPr="002A1337"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 w14:anchorId="01DC8578" id="_x0000_s1031" type="#_x0000_t202" style="position:absolute;margin-left:373.1pt;margin-top:-2.85pt;width:149.0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" filled="f" stroked="f">
              <v:textbox style="mso-fit-shape-to-text:t" inset="0,0,0,0">
                <w:txbxContent>
                  <w:p w:rsidR="002A1337" w:rsidRPr="002A1337" w:rsidRDefault="002A1337" w:rsidP="002A1337">
                    <w:pPr>
                      <w:pStyle w:val="af4"/>
                    </w:pPr>
                    <w:r w:rsidRPr="002A1337">
                      <w:t>Сайт Хизб ут-Тахрир</w:t>
                    </w:r>
                    <w:r w:rsidRPr="002A1337">
                      <w:br/>
                    </w:r>
                    <w:hyperlink r:id="rId7" w:history="1">
                      <w:r w:rsidRPr="002A1337">
                        <w:rPr>
                          <w:rStyle w:val="af3"/>
                        </w:rPr>
                        <w:t>www.hizb-ut-tahrir.org</w:t>
                      </w:r>
                    </w:hyperlink>
                  </w:p>
                  <w:p w:rsidR="00550E4C" w:rsidRPr="002A1337" w:rsidRDefault="00550E4C" w:rsidP="002A1337">
                    <w:pPr>
                      <w:pStyle w:val="af4"/>
                    </w:pPr>
                    <w:r w:rsidRPr="002A1337">
                      <w:t>Информационный офис Хизб ут-Тахрир</w:t>
                    </w:r>
                    <w:r w:rsidR="002A1337" w:rsidRPr="002A1337">
                      <w:br/>
                    </w:r>
                    <w:hyperlink r:id="rId8" w:history="1">
                      <w:r w:rsidRPr="002A1337">
                        <w:rPr>
                          <w:rStyle w:val="af3"/>
                        </w:rPr>
                        <w:t>www.hizb-ut-tahrir.info</w:t>
                      </w:r>
                    </w:hyperlink>
                    <w:r w:rsidRPr="002A1337"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62336" behindDoc="1" locked="1" layoutInCell="1" allowOverlap="1" wp14:anchorId="32368A94" wp14:editId="716F24F5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000" cy="810000"/>
              <wp:effectExtent l="0" t="0" r="3175" b="9525"/>
              <wp:wrapNone/>
              <wp:docPr id="1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000" cy="810000"/>
                      </a:xfrm>
                      <a:prstGeom prst="rect">
                        <a:avLst/>
                      </a:prstGeom>
                      <a:gradFill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w14:anchorId="6F97955C" id="Прямоугольник 1" o:spid="_x0000_s1026" style="position:absolute;margin-left:544.1pt;margin-top:0;width:595.3pt;height:63.8pt;z-index:-25165414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" fillcolor="white [3212]" stroked="f" strokeweight="1pt">
              <v:fill color2="#c1d2e7" focus="100%" type="gradient"/>
              <w10:wrap anchorx="page" anchory="pag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729E" w:rsidRDefault="0052729E" w:rsidP="00851B68">
      <w:pPr>
        <w:spacing w:after="0" w:line="240" w:lineRule="auto"/>
      </w:pPr>
      <w:r>
        <w:separator/>
      </w:r>
    </w:p>
  </w:footnote>
  <w:footnote w:type="continuationSeparator" w:id="0">
    <w:p w:rsidR="0052729E" w:rsidRDefault="0052729E" w:rsidP="00851B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A7178"/>
    <w:multiLevelType w:val="hybridMultilevel"/>
    <w:tmpl w:val="CCE0615A"/>
    <w:lvl w:ilvl="0" w:tplc="03C28894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9969BC"/>
    <w:multiLevelType w:val="multilevel"/>
    <w:tmpl w:val="1B88A068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1"/>
      <w:numFmt w:val="lowerLetter"/>
      <w:lvlText w:val="%2."/>
      <w:lvlJc w:val="left"/>
      <w:pPr>
        <w:ind w:left="1980" w:hanging="360"/>
      </w:pPr>
    </w:lvl>
    <w:lvl w:ilvl="2">
      <w:start w:val="1"/>
      <w:numFmt w:val="lowerRoman"/>
      <w:lvlText w:val="%3."/>
      <w:lvlJc w:val="right"/>
      <w:pPr>
        <w:ind w:left="2700" w:hanging="180"/>
      </w:pPr>
    </w:lvl>
    <w:lvl w:ilvl="3">
      <w:start w:val="1"/>
      <w:numFmt w:val="decimal"/>
      <w:lvlText w:val="%4."/>
      <w:lvlJc w:val="left"/>
      <w:pPr>
        <w:ind w:left="3420" w:hanging="360"/>
      </w:pPr>
    </w:lvl>
    <w:lvl w:ilvl="4">
      <w:start w:val="1"/>
      <w:numFmt w:val="lowerLetter"/>
      <w:lvlText w:val="%5."/>
      <w:lvlJc w:val="left"/>
      <w:pPr>
        <w:ind w:left="4140" w:hanging="360"/>
      </w:pPr>
    </w:lvl>
    <w:lvl w:ilvl="5">
      <w:start w:val="1"/>
      <w:numFmt w:val="lowerRoman"/>
      <w:lvlText w:val="%6."/>
      <w:lvlJc w:val="right"/>
      <w:pPr>
        <w:ind w:left="4860" w:hanging="180"/>
      </w:pPr>
    </w:lvl>
    <w:lvl w:ilvl="6">
      <w:start w:val="1"/>
      <w:numFmt w:val="decimal"/>
      <w:lvlText w:val="%7."/>
      <w:lvlJc w:val="left"/>
      <w:pPr>
        <w:ind w:left="5580" w:hanging="360"/>
      </w:pPr>
    </w:lvl>
    <w:lvl w:ilvl="7">
      <w:start w:val="1"/>
      <w:numFmt w:val="lowerLetter"/>
      <w:lvlText w:val="%8."/>
      <w:lvlJc w:val="left"/>
      <w:pPr>
        <w:ind w:left="6300" w:hanging="360"/>
      </w:pPr>
    </w:lvl>
    <w:lvl w:ilvl="8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45CA0E31"/>
    <w:multiLevelType w:val="hybridMultilevel"/>
    <w:tmpl w:val="40461330"/>
    <w:lvl w:ilvl="0" w:tplc="DFBCB4F4">
      <w:start w:val="1"/>
      <w:numFmt w:val="decimal"/>
      <w:pStyle w:val="a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A16FC"/>
    <w:multiLevelType w:val="hybridMultilevel"/>
    <w:tmpl w:val="CCD24560"/>
    <w:lvl w:ilvl="0" w:tplc="EA3ED4DC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EF490D"/>
    <w:multiLevelType w:val="hybridMultilevel"/>
    <w:tmpl w:val="979CB26E"/>
    <w:lvl w:ilvl="0" w:tplc="F116A3FC">
      <w:start w:val="1"/>
      <w:numFmt w:val="bullet"/>
      <w:pStyle w:val="a0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3FA480E"/>
    <w:multiLevelType w:val="hybridMultilevel"/>
    <w:tmpl w:val="08E4750A"/>
    <w:lvl w:ilvl="0" w:tplc="B3241A78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6">
    <w:nsid w:val="68205031"/>
    <w:multiLevelType w:val="hybridMultilevel"/>
    <w:tmpl w:val="56602DEA"/>
    <w:lvl w:ilvl="0" w:tplc="C1C09782">
      <w:start w:val="1"/>
      <w:numFmt w:val="russianLower"/>
      <w:pStyle w:val="a1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505E3E"/>
    <w:multiLevelType w:val="multilevel"/>
    <w:tmpl w:val="8B84AFBE"/>
    <w:lvl w:ilvl="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6"/>
  </w:num>
  <w:num w:numId="8">
    <w:abstractNumId w:val="4"/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B4C"/>
    <w:rsid w:val="00011151"/>
    <w:rsid w:val="00063E40"/>
    <w:rsid w:val="00070F62"/>
    <w:rsid w:val="000D2AE0"/>
    <w:rsid w:val="000F60B2"/>
    <w:rsid w:val="0010694D"/>
    <w:rsid w:val="0013711D"/>
    <w:rsid w:val="00155739"/>
    <w:rsid w:val="00183160"/>
    <w:rsid w:val="001D0DB4"/>
    <w:rsid w:val="00234879"/>
    <w:rsid w:val="00275CDF"/>
    <w:rsid w:val="00295BFA"/>
    <w:rsid w:val="002A1337"/>
    <w:rsid w:val="002A4F3F"/>
    <w:rsid w:val="002B269E"/>
    <w:rsid w:val="002E45F7"/>
    <w:rsid w:val="002E6A65"/>
    <w:rsid w:val="002F3FF9"/>
    <w:rsid w:val="002F6ABA"/>
    <w:rsid w:val="002F7C46"/>
    <w:rsid w:val="00306CAF"/>
    <w:rsid w:val="00323F69"/>
    <w:rsid w:val="00333646"/>
    <w:rsid w:val="003906C9"/>
    <w:rsid w:val="00395341"/>
    <w:rsid w:val="003A1BBA"/>
    <w:rsid w:val="00424494"/>
    <w:rsid w:val="00477EF6"/>
    <w:rsid w:val="004C073D"/>
    <w:rsid w:val="004D1344"/>
    <w:rsid w:val="004D5CB3"/>
    <w:rsid w:val="00522297"/>
    <w:rsid w:val="0052729E"/>
    <w:rsid w:val="00550E4C"/>
    <w:rsid w:val="00576453"/>
    <w:rsid w:val="0058025B"/>
    <w:rsid w:val="005A3137"/>
    <w:rsid w:val="005A6D6D"/>
    <w:rsid w:val="005C0911"/>
    <w:rsid w:val="005D229A"/>
    <w:rsid w:val="005F38C0"/>
    <w:rsid w:val="005F4A92"/>
    <w:rsid w:val="00621727"/>
    <w:rsid w:val="00624574"/>
    <w:rsid w:val="00634C96"/>
    <w:rsid w:val="006A010C"/>
    <w:rsid w:val="006F5508"/>
    <w:rsid w:val="007351F2"/>
    <w:rsid w:val="00752019"/>
    <w:rsid w:val="00755D1F"/>
    <w:rsid w:val="00767F35"/>
    <w:rsid w:val="00782AA7"/>
    <w:rsid w:val="007A5C87"/>
    <w:rsid w:val="007B6179"/>
    <w:rsid w:val="007E19B3"/>
    <w:rsid w:val="007E52EB"/>
    <w:rsid w:val="007F4F87"/>
    <w:rsid w:val="007F7B45"/>
    <w:rsid w:val="00800042"/>
    <w:rsid w:val="0080628B"/>
    <w:rsid w:val="00811C09"/>
    <w:rsid w:val="00813361"/>
    <w:rsid w:val="0081723A"/>
    <w:rsid w:val="00826FA4"/>
    <w:rsid w:val="0083137D"/>
    <w:rsid w:val="00851B68"/>
    <w:rsid w:val="008677B2"/>
    <w:rsid w:val="00871DD2"/>
    <w:rsid w:val="008D618C"/>
    <w:rsid w:val="008E2577"/>
    <w:rsid w:val="008F387F"/>
    <w:rsid w:val="00912F56"/>
    <w:rsid w:val="0092265B"/>
    <w:rsid w:val="00996844"/>
    <w:rsid w:val="009A28A3"/>
    <w:rsid w:val="009A3C65"/>
    <w:rsid w:val="009F0404"/>
    <w:rsid w:val="009F60F1"/>
    <w:rsid w:val="00A04A2E"/>
    <w:rsid w:val="00A14648"/>
    <w:rsid w:val="00A32617"/>
    <w:rsid w:val="00A40B80"/>
    <w:rsid w:val="00A43AE0"/>
    <w:rsid w:val="00A56E93"/>
    <w:rsid w:val="00A70D48"/>
    <w:rsid w:val="00A9586C"/>
    <w:rsid w:val="00AD412C"/>
    <w:rsid w:val="00B25143"/>
    <w:rsid w:val="00B36B84"/>
    <w:rsid w:val="00B6482F"/>
    <w:rsid w:val="00B75B4C"/>
    <w:rsid w:val="00B77CA1"/>
    <w:rsid w:val="00B81341"/>
    <w:rsid w:val="00B9700E"/>
    <w:rsid w:val="00B97ACF"/>
    <w:rsid w:val="00BA01EB"/>
    <w:rsid w:val="00BA5AA9"/>
    <w:rsid w:val="00BC3CE9"/>
    <w:rsid w:val="00C328BD"/>
    <w:rsid w:val="00C34062"/>
    <w:rsid w:val="00C34B1E"/>
    <w:rsid w:val="00C8251F"/>
    <w:rsid w:val="00C86522"/>
    <w:rsid w:val="00C93522"/>
    <w:rsid w:val="00CC5039"/>
    <w:rsid w:val="00CC5C8E"/>
    <w:rsid w:val="00CE6325"/>
    <w:rsid w:val="00D27012"/>
    <w:rsid w:val="00D32621"/>
    <w:rsid w:val="00D41152"/>
    <w:rsid w:val="00D86940"/>
    <w:rsid w:val="00DA160A"/>
    <w:rsid w:val="00DC6E85"/>
    <w:rsid w:val="00DD3612"/>
    <w:rsid w:val="00E11942"/>
    <w:rsid w:val="00E2727D"/>
    <w:rsid w:val="00E313AC"/>
    <w:rsid w:val="00E4029F"/>
    <w:rsid w:val="00E42ABD"/>
    <w:rsid w:val="00E61833"/>
    <w:rsid w:val="00E830BD"/>
    <w:rsid w:val="00EE1608"/>
    <w:rsid w:val="00EE1BB3"/>
    <w:rsid w:val="00F526B5"/>
    <w:rsid w:val="00F57D82"/>
    <w:rsid w:val="00F90CD1"/>
    <w:rsid w:val="00F93AFE"/>
    <w:rsid w:val="00FA1180"/>
    <w:rsid w:val="00FC3CC7"/>
    <w:rsid w:val="00FF2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96844"/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0">
    <w:name w:val="Список (Маркированный)"/>
    <w:basedOn w:val="a6"/>
    <w:rsid w:val="005D229A"/>
    <w:pPr>
      <w:numPr>
        <w:numId w:val="8"/>
      </w:numPr>
      <w:ind w:left="714" w:hanging="357"/>
    </w:pPr>
  </w:style>
  <w:style w:type="paragraph" w:customStyle="1" w:styleId="a7">
    <w:name w:val="Араб. (аяты)"/>
    <w:rsid w:val="005A6D6D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8">
    <w:name w:val="Русск. (Аяты)"/>
    <w:rsid w:val="0013711D"/>
    <w:rPr>
      <w:b/>
      <w:bCs/>
      <w:i w:val="0"/>
    </w:rPr>
  </w:style>
  <w:style w:type="paragraph" w:customStyle="1" w:styleId="a9">
    <w:name w:val="Басмаля"/>
    <w:basedOn w:val="a2"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a">
    <w:name w:val="Жирный"/>
    <w:rsid w:val="0010694D"/>
    <w:rPr>
      <w:b/>
      <w:bCs/>
      <w:i w:val="0"/>
    </w:rPr>
  </w:style>
  <w:style w:type="character" w:customStyle="1" w:styleId="ab">
    <w:name w:val="Жирный курсив"/>
    <w:uiPriority w:val="1"/>
    <w:qFormat/>
    <w:rsid w:val="00E2727D"/>
    <w:rPr>
      <w:b/>
      <w:i/>
    </w:rPr>
  </w:style>
  <w:style w:type="paragraph" w:customStyle="1" w:styleId="a">
    <w:name w:val="Список (Нумерованный)"/>
    <w:rsid w:val="00D27012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Русск. (Хадисы)"/>
    <w:rsid w:val="0010694D"/>
    <w:rPr>
      <w:b/>
      <w:bCs/>
      <w:i/>
      <w:iCs/>
    </w:rPr>
  </w:style>
  <w:style w:type="paragraph" w:customStyle="1" w:styleId="ad">
    <w:name w:val="Араб. (хадисы)"/>
    <w:rsid w:val="00A43AE0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e">
    <w:name w:val="Основной заголовок"/>
    <w:next w:val="a6"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">
    <w:name w:val="Курсив"/>
    <w:rsid w:val="0010694D"/>
    <w:rPr>
      <w:b w:val="0"/>
      <w:i/>
      <w:lang w:val="x-none" w:eastAsia="en-US"/>
    </w:rPr>
  </w:style>
  <w:style w:type="paragraph" w:customStyle="1" w:styleId="a1">
    <w:name w:val="Список (Буквенный)"/>
    <w:rsid w:val="00D27012"/>
    <w:pPr>
      <w:widowControl w:val="0"/>
      <w:numPr>
        <w:numId w:val="7"/>
      </w:numPr>
      <w:autoSpaceDE w:val="0"/>
      <w:autoSpaceDN w:val="0"/>
      <w:adjustRightInd w:val="0"/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">
    <w:name w:val="Текст (основной материал)"/>
    <w:rsid w:val="00D27012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0">
    <w:name w:val="Текст по центру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1">
    <w:name w:val="Текст без отступа"/>
    <w:rsid w:val="00D27012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2">
    <w:name w:val="Подзаголовки"/>
    <w:basedOn w:val="a2"/>
    <w:next w:val="a6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3">
    <w:name w:val="Hyperlink"/>
    <w:basedOn w:val="a3"/>
    <w:uiPriority w:val="99"/>
    <w:unhideWhenUsed/>
    <w:rsid w:val="00B6482F"/>
    <w:rPr>
      <w:color w:val="0563C1" w:themeColor="hyperlink"/>
      <w:u w:val="none"/>
    </w:rPr>
  </w:style>
  <w:style w:type="paragraph" w:customStyle="1" w:styleId="af4">
    <w:name w:val="Адреса сайтов"/>
    <w:rsid w:val="002A1337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5">
    <w:name w:val="Balloon Text"/>
    <w:basedOn w:val="a2"/>
    <w:link w:val="af6"/>
    <w:uiPriority w:val="99"/>
    <w:semiHidden/>
    <w:unhideWhenUsed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6">
    <w:name w:val="Текст выноски Знак"/>
    <w:basedOn w:val="a3"/>
    <w:link w:val="af5"/>
    <w:uiPriority w:val="99"/>
    <w:semiHidden/>
    <w:rsid w:val="00B97ACF"/>
    <w:rPr>
      <w:rFonts w:ascii="Segoe UI" w:hAnsi="Segoe UI" w:cs="Segoe UI"/>
      <w:sz w:val="18"/>
      <w:szCs w:val="18"/>
    </w:rPr>
  </w:style>
  <w:style w:type="character" w:customStyle="1" w:styleId="af7">
    <w:name w:val="Подчеркивание"/>
    <w:basedOn w:val="a3"/>
    <w:uiPriority w:val="1"/>
    <w:rsid w:val="00D32621"/>
    <w:rPr>
      <w:u w:val="single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96844"/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0">
    <w:name w:val="Список (Маркированный)"/>
    <w:basedOn w:val="a6"/>
    <w:rsid w:val="005D229A"/>
    <w:pPr>
      <w:numPr>
        <w:numId w:val="8"/>
      </w:numPr>
      <w:ind w:left="714" w:hanging="357"/>
    </w:pPr>
  </w:style>
  <w:style w:type="paragraph" w:customStyle="1" w:styleId="a7">
    <w:name w:val="Араб. (аяты)"/>
    <w:rsid w:val="005A6D6D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8">
    <w:name w:val="Русск. (Аяты)"/>
    <w:rsid w:val="0013711D"/>
    <w:rPr>
      <w:b/>
      <w:bCs/>
      <w:i w:val="0"/>
    </w:rPr>
  </w:style>
  <w:style w:type="paragraph" w:customStyle="1" w:styleId="a9">
    <w:name w:val="Басмаля"/>
    <w:basedOn w:val="a2"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a">
    <w:name w:val="Жирный"/>
    <w:rsid w:val="0010694D"/>
    <w:rPr>
      <w:b/>
      <w:bCs/>
      <w:i w:val="0"/>
    </w:rPr>
  </w:style>
  <w:style w:type="character" w:customStyle="1" w:styleId="ab">
    <w:name w:val="Жирный курсив"/>
    <w:uiPriority w:val="1"/>
    <w:qFormat/>
    <w:rsid w:val="00E2727D"/>
    <w:rPr>
      <w:b/>
      <w:i/>
    </w:rPr>
  </w:style>
  <w:style w:type="paragraph" w:customStyle="1" w:styleId="a">
    <w:name w:val="Список (Нумерованный)"/>
    <w:rsid w:val="00D27012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Русск. (Хадисы)"/>
    <w:rsid w:val="0010694D"/>
    <w:rPr>
      <w:b/>
      <w:bCs/>
      <w:i/>
      <w:iCs/>
    </w:rPr>
  </w:style>
  <w:style w:type="paragraph" w:customStyle="1" w:styleId="ad">
    <w:name w:val="Араб. (хадисы)"/>
    <w:rsid w:val="00A43AE0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e">
    <w:name w:val="Основной заголовок"/>
    <w:next w:val="a6"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">
    <w:name w:val="Курсив"/>
    <w:rsid w:val="0010694D"/>
    <w:rPr>
      <w:b w:val="0"/>
      <w:i/>
      <w:lang w:val="x-none" w:eastAsia="en-US"/>
    </w:rPr>
  </w:style>
  <w:style w:type="paragraph" w:customStyle="1" w:styleId="a1">
    <w:name w:val="Список (Буквенный)"/>
    <w:rsid w:val="00D27012"/>
    <w:pPr>
      <w:widowControl w:val="0"/>
      <w:numPr>
        <w:numId w:val="7"/>
      </w:numPr>
      <w:autoSpaceDE w:val="0"/>
      <w:autoSpaceDN w:val="0"/>
      <w:adjustRightInd w:val="0"/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">
    <w:name w:val="Текст (основной материал)"/>
    <w:rsid w:val="00D27012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0">
    <w:name w:val="Текст по центру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1">
    <w:name w:val="Текст без отступа"/>
    <w:rsid w:val="00D27012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2">
    <w:name w:val="Подзаголовки"/>
    <w:basedOn w:val="a2"/>
    <w:next w:val="a6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3">
    <w:name w:val="Hyperlink"/>
    <w:basedOn w:val="a3"/>
    <w:uiPriority w:val="99"/>
    <w:unhideWhenUsed/>
    <w:rsid w:val="00B6482F"/>
    <w:rPr>
      <w:color w:val="0563C1" w:themeColor="hyperlink"/>
      <w:u w:val="none"/>
    </w:rPr>
  </w:style>
  <w:style w:type="paragraph" w:customStyle="1" w:styleId="af4">
    <w:name w:val="Адреса сайтов"/>
    <w:rsid w:val="002A1337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5">
    <w:name w:val="Balloon Text"/>
    <w:basedOn w:val="a2"/>
    <w:link w:val="af6"/>
    <w:uiPriority w:val="99"/>
    <w:semiHidden/>
    <w:unhideWhenUsed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6">
    <w:name w:val="Текст выноски Знак"/>
    <w:basedOn w:val="a3"/>
    <w:link w:val="af5"/>
    <w:uiPriority w:val="99"/>
    <w:semiHidden/>
    <w:rsid w:val="00B97ACF"/>
    <w:rPr>
      <w:rFonts w:ascii="Segoe UI" w:hAnsi="Segoe UI" w:cs="Segoe UI"/>
      <w:sz w:val="18"/>
      <w:szCs w:val="18"/>
    </w:rPr>
  </w:style>
  <w:style w:type="character" w:customStyle="1" w:styleId="af7">
    <w:name w:val="Подчеркивание"/>
    <w:basedOn w:val="a3"/>
    <w:uiPriority w:val="1"/>
    <w:rsid w:val="00D32621"/>
    <w:rPr>
      <w:u w:val="single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zb-ut-tahrir.info" TargetMode="External"/><Relationship Id="rId3" Type="http://schemas.openxmlformats.org/officeDocument/2006/relationships/hyperlink" Target="mailto:okay.pala@hizb-ut-tahrir.nl" TargetMode="External"/><Relationship Id="rId7" Type="http://schemas.openxmlformats.org/officeDocument/2006/relationships/hyperlink" Target="http://www.hizb-ut-tahrir.org" TargetMode="External"/><Relationship Id="rId2" Type="http://schemas.openxmlformats.org/officeDocument/2006/relationships/hyperlink" Target="http://www.hizb-ut-tahrir.nl" TargetMode="External"/><Relationship Id="rId1" Type="http://schemas.openxmlformats.org/officeDocument/2006/relationships/hyperlink" Target="mailto:okay.pala@hizb-ut-tahrir.nl" TargetMode="External"/><Relationship Id="rId6" Type="http://schemas.openxmlformats.org/officeDocument/2006/relationships/hyperlink" Target="http://www.hizb-ut-tahrir.info" TargetMode="External"/><Relationship Id="rId5" Type="http://schemas.openxmlformats.org/officeDocument/2006/relationships/hyperlink" Target="http://www.hizb-ut-tahrir.org" TargetMode="External"/><Relationship Id="rId4" Type="http://schemas.openxmlformats.org/officeDocument/2006/relationships/hyperlink" Target="http://www.hizb-ut-tahrir.n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1087;&#1077;&#1088;&#1077;&#1074;&#1086;&#1076;\2025\12%20-%20&#1044;&#1077;&#1082;&#1072;&#1073;&#1088;&#1100;\2%20-%202300%20(PT-27188)\Netherlands_MO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Netherlands_MO.dotx</Template>
  <TotalTime>49</TotalTime>
  <Pages>2</Pages>
  <Words>484</Words>
  <Characters>2987</Characters>
  <Application>Microsoft Office Word</Application>
  <DocSecurity>0</DocSecurity>
  <Lines>46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9</cp:revision>
  <cp:lastPrinted>2016-10-19T12:17:00Z</cp:lastPrinted>
  <dcterms:created xsi:type="dcterms:W3CDTF">2025-12-16T10:47:00Z</dcterms:created>
  <dcterms:modified xsi:type="dcterms:W3CDTF">2025-12-17T13:52:00Z</dcterms:modified>
</cp:coreProperties>
</file>