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5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30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6685"/>
                <wp:effectExtent l="0" t="0" r="0" b="0"/>
                <wp:wrapNone/>
                <wp:docPr id="2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  <w:lang w:val="ru-RU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32/1447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  <w:lang w:val="ru-RU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32/1447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2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398145</wp:posOffset>
                </wp:positionV>
                <wp:extent cx="1504315" cy="789940"/>
                <wp:effectExtent l="0" t="0" r="0" b="0"/>
                <wp:wrapNone/>
                <wp:docPr id="3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4440" cy="789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  <w:p>
                            <w:pPr>
                              <w:pStyle w:val="Style35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Пакистан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31.35pt;width:118.4pt;height:62.1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  <w:p>
                      <w:pPr>
                        <w:pStyle w:val="Style35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Пакистан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6" wp14:anchorId="36C4C274">
                <wp:simplePos x="0" y="0"/>
                <wp:positionH relativeFrom="column">
                  <wp:posOffset>1323975</wp:posOffset>
                </wp:positionH>
                <wp:positionV relativeFrom="paragraph">
                  <wp:posOffset>62865</wp:posOffset>
                </wp:positionV>
                <wp:extent cx="2666365" cy="147955"/>
                <wp:effectExtent l="0" t="0" r="0" b="0"/>
                <wp:wrapNone/>
                <wp:docPr id="4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6652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Воскресенье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 Зуль-Када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 xml:space="preserve">47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04.25pt;margin-top:4.95pt;width:209.9pt;height:11.6pt;mso-wrap-style:square;v-text-anchor:middle" wp14:anchorId="36C4C274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Воскресенье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 Зуль-Када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 xml:space="preserve">47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5A7778A6">
                <wp:simplePos x="0" y="0"/>
                <wp:positionH relativeFrom="column">
                  <wp:posOffset>3978910</wp:posOffset>
                </wp:positionH>
                <wp:positionV relativeFrom="page">
                  <wp:posOffset>1440815</wp:posOffset>
                </wp:positionV>
                <wp:extent cx="1137920" cy="14795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79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19.04.2026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3.3pt;margin-top:113.45pt;width:89.55pt;height:11.6pt;mso-wrap-style:square;v-text-anchor:middle;mso-position-vertical-relative:page" wp14:anchorId="5A7778A6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19.04.2026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Мирное соглашение — обман! Правители Пакистана работают над прекращением иранской ядерной программы и предоставлением гарантий безопасности еврейскому образованию, а также над укреплением господства США на Ближнем Востоке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17 </w:t>
      </w:r>
      <w:bookmarkStart w:id="0" w:name="_GoBack"/>
      <w:bookmarkEnd w:id="0"/>
      <w:r>
        <w:rPr>
          <w:lang w:val="ru-RU"/>
        </w:rPr>
        <w:t xml:space="preserve">апреля президент США Дональд Трамп заявил: </w:t>
      </w:r>
      <w:r>
        <w:rPr>
          <w:i/>
          <w:iCs/>
          <w:lang w:val="ru-RU"/>
        </w:rPr>
        <w:t>«Фельдмаршал был великолепен. И премьер-министр в Пакистане был очень хорош, теперь я могу поехать в Исламабад».</w:t>
      </w:r>
      <w:r>
        <w:rPr>
          <w:lang w:val="ru-RU"/>
        </w:rPr>
        <w:t xml:space="preserve"> Ранее пресс-секретарь Белого дома Кэролайн Ливитт сказала:</w:t>
      </w:r>
      <w:r>
        <w:rPr>
          <w:i/>
          <w:iCs/>
          <w:lang w:val="ru-RU"/>
        </w:rPr>
        <w:t xml:space="preserve"> «Хочу лишь подчеркнуть важный момент для президента Трампа: пакистанцы были потрясающими посредниками на протяжении всего этого процесса… таким образом, они являются единственным посредником в этих переговорах».</w:t>
      </w:r>
      <w:r>
        <w:rPr>
          <w:lang w:val="ru-RU"/>
        </w:rPr>
        <w:t xml:space="preserve"> Вопрос в том, почему американский фараон Трамп,  который полностью поддерживал еврейское образование в течение двух лет бомбардировок и ужасных массовых убийств в Газе, который бомбил школьниц в Иране, чьи руки запятнаны мусульманской кровью и который угрожал уничтожить всю иранскую цивилизацию,  восхваляет премьер-министра и фельдмаршала Пакистана?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Премьер-министр и фельдмаршал Пакистана обманывают свой народ под прикрытием «мирного соглашения». Эти правители действуют не ради мира, а для защиты интересов США в регионе. Они лгут мусульманам и повторяют риторику о мире, чтобы скрыть свои заговоры против Исламской Уммы. И поэтому похвала от президента США Трампа раскрывает истинную суть их действий.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Под лозунгом примирения правительство Пакистана днём и ночью работает над тем, чтобы привести США, потерпевшие поражение на поле боя, к столу переговоров. Америка пытается убедить Иран свернуть ядерную программу через давление, оказываемое руководством Пакистана. Между тем ядерная программа Ирана и его способность создать ядерное оружие являются самой мощной гарантией прекращения атак Америки и еврейского образования на Иран. Так нацелено ли стремление заставить Иран отказаться от своей ядерной программы на достижение мира в регионе или на укрепление американской гегемонии через ослабление Ирана?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Во время войны Иран наносил удары по американским военным базам на Ближнем Востоке. Разве это «мирное соглашение» не направлено на то, чтобы обеспечить защиту американских баз в регионе от атак Ирана, Йемена и других сил сопротивления путём прекращения этих атак? Правители Пакистана ведут переговоры не о мире на Ближнем Востоке, а о гарантиях безопасности американских военных баз, вводя в заблуждение свой народ. В рамках мирного соглашения между Ираном и США, к достижению которого стремятся власти Пакистана, Америка требует от Ирана и стран Ближнего Востока предоставить гарантии безопасности для еврейского образования. В связи с этим она выдвинула условие разоружения проиранских сил в Ливане и сопротивления в Газе, а также потребовала от мусульманских правителей обеспечить выполнение этих условий. Так неужели еврейское образование, совершившее преступления и убийства, будет вознаграждено мирным соглашением за свои действия в Газе, Сирии, Ливане и Иране, тогда как Ислам обязывает армии мусульман выступить против него и уничтожить его с корнем?!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После закрытия Ормузского пролива Исламская Умма ясно увидела свою реальную силу. Стало очевидно, что экономика Европы и Азии, да и всего мира, зависит от запасов нефти и газа, поступающих из её регионов, а мировая торговля не может функционировать без безопасного прохода через её морские пути. Так, после того как мы почувствовали свою силу, следует ли нам передать наши нефтяные и газовые ресурсы, а также контроль над нашими морями и водными путями Америке и Западу под предлогом мирного соглашения?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О, мусульмане Пакистана! Не обманывайтесь своими правителями, они действуют не ради мира, а для реализации американского плана по переустройству Ближнего Востока. Эти правители не сделали ни одного выстрела, чтобы остановить массовые убийства в Газе, но при этом предложили свою военную силу для защиты саудовской династии и американских баз в регионе, присоединились к «совету мира» Трампа и заверили его в готовности к размещению сил в Газе. Сегодня они сотрудничают с Трампом, оказывая давление на Иран, чтобы тот подчинился его плану «нового Ближнего Востока», как они подчинялись ранее. Они называют свои услуги Америке «миротворческими усилиями», чтобы скрыть свои преступления и избежать вашего гнева.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О, вооружённые силы Пакистана! Почему ваше руководство стремится реорганизовать и укрепить американскую систему безопасности в регионе, вместо того, чтобы её уничтожить? И почему неверующие, совершающие массовые убийства мусульман по всему миру, хвалят правителей Пакистана? Разве не ясно, что США стремятся устранить любую вооружённую силу в регионе, способную бросить вызов их системе? Каково тогда будущее Пакистана, Турции или любой другой мусульманской силы, если влияние США в регионе будет усилено? И достойны ли вооружённые силы Пакистана такого руководства? Если Иран способен разрушать американские объекты в регионе, сбивать новейшую военную технику, вынуждать еврейское образование к поражению, заставлять американские флоты отступать и уничтожать системы противоракетной обороны США, то на что способны пакистанские ядерные силы, оснащённые новейшими ракетами и кораблями? Но это не осуществится, пока вы не окажете поддержку Хизб ут-Тахрир в установлении Халифата. Аллах возложил на вас великую миссию — утвердить Ислам на этой земле, а не защищать границы, проведённые британским колониализмом! Всевышний Аллах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هُوَ الَّذِي أَرْسَلَ رَسُولَهُ بِالْهُدَىٰ وَدِينِ الْحَقِّ لِيُظْهِرَهُ عَلَى الدِّينِ كُلِّهِ وَلَوْ كَرِهَ الْمُشْرِكُونَ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Он — Тот, Кто отправил Своего Посланника с верным руководством и истинной религией, чтобы превознести её над всеми остальными религиями, даже если это ненавистно многобожникам</w:t>
      </w:r>
      <w:r>
        <w:rPr>
          <w:lang w:val="ru-RU"/>
        </w:rPr>
        <w:t>» (9:33).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  <w:t>О, воины армии Мухаммада ибн аль-Касима! Перед вами находится золотая возможность — установить Халифат, объединить Ближний Восток под своим руководством и изгнать Америку из земель мусульман. Обещание Аллаха о поддержке и победе в ваших руках, мир стоит на пороге великих перемен. С силой вашей веры последуйте примеру ансаров в Медине и вновь распространите свет Ислама через его систему правления.</w:t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2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6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4" wp14:anchorId="1AE38CAD">
              <wp:simplePos x="0" y="0"/>
              <wp:positionH relativeFrom="page">
                <wp:posOffset>4772660</wp:posOffset>
              </wp:positionH>
              <wp:positionV relativeFrom="paragraph">
                <wp:posOffset>-36195</wp:posOffset>
              </wp:positionV>
              <wp:extent cx="2137410" cy="560705"/>
              <wp:effectExtent l="635" t="0" r="0" b="0"/>
              <wp:wrapNone/>
              <wp:docPr id="7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37320" cy="56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spacing w:lineRule="auto" w:line="276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auto" w:line="276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5.8pt;margin-top:-2.85pt;width:168.25pt;height:44.1pt;mso-wrap-style:square;v-text-anchor:top;mso-position-horizontal-relative:page" wp14:anchorId="1AE38CAD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spacing w:lineRule="auto" w:line="276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auto" w:line="276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10160" distL="0" distR="0" simplePos="0" locked="0" layoutInCell="0" allowOverlap="1" relativeHeight="23" wp14:anchorId="01510300">
              <wp:simplePos x="0" y="0"/>
              <wp:positionH relativeFrom="margin">
                <wp:posOffset>0</wp:posOffset>
              </wp:positionH>
              <wp:positionV relativeFrom="paragraph">
                <wp:posOffset>-4445</wp:posOffset>
              </wp:positionV>
              <wp:extent cx="3943985" cy="621030"/>
              <wp:effectExtent l="0" t="0" r="0" b="1016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944160" cy="621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pakistan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hyperlink r:id="rId6">
                              <w:r>
                                <w:rPr>
                                  <w:rStyle w:val="Hyperlink"/>
                                  <w:lang w:val="en-US"/>
                                </w:rPr>
                                <w:t>com</w:t>
                              </w:r>
                            </w:hyperlink>
                          </w:hyperlink>
                        </w:p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Twitter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7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twitter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com</w:t>
                            </w:r>
                            <w:r>
                              <w:rPr>
                                <w:rStyle w:val="Hyperlink"/>
                              </w:rPr>
                              <w:t>/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htmediapak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E-mail: </w:t>
                          </w:r>
                          <w:hyperlink r:id="rId8">
                            <w:r>
                              <w:rPr>
                                <w:rStyle w:val="Hyperlink"/>
                                <w:lang w:val="en-US"/>
                              </w:rPr>
                              <w:t>htmediapak@gmail.com</w:t>
                            </w:r>
                          </w:hyperlink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spacing w:before="0" w:after="60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Facebook: </w:t>
                          </w:r>
                          <w:hyperlink r:id="rId9">
                            <w:r>
                              <w:rPr>
                                <w:rStyle w:val="Hyperlink"/>
                                <w:lang w:val="en-US"/>
                              </w:rPr>
                              <w:t>www.facebook.com/pages/Naveed-Butt-Media-Office-HT/116266191744214</w:t>
                            </w:r>
                          </w:hyperlink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-0.35pt;width:310.5pt;height:48.85pt;mso-wrap-style:square;v-text-anchor:top;mso-position-horizontal-relative:margin" wp14:anchorId="01510300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10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pakistan</w:t>
                      </w:r>
                      <w:r>
                        <w:rPr>
                          <w:rStyle w:val="Hyperlink"/>
                        </w:rPr>
                        <w:t>.</w:t>
                      </w:r>
                      <w:hyperlink r:id="rId11">
                        <w:r>
                          <w:rPr>
                            <w:rStyle w:val="Hyperlink"/>
                            <w:lang w:val="en-US"/>
                          </w:rPr>
                          <w:t>com</w:t>
                        </w:r>
                      </w:hyperlink>
                    </w:hyperlink>
                  </w:p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  <w:lang w:val="en-US"/>
                      </w:rPr>
                      <w:t>Twitter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12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twitter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com</w:t>
                      </w:r>
                      <w:r>
                        <w:rPr>
                          <w:rStyle w:val="Hyperlink"/>
                        </w:rPr>
                        <w:t>/</w:t>
                      </w:r>
                      <w:r>
                        <w:rPr>
                          <w:rStyle w:val="Hyperlink"/>
                          <w:lang w:val="en-US"/>
                        </w:rPr>
                        <w:t>htmediapak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  <w:p>
                    <w:pPr>
                      <w:pStyle w:val="Style34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E-mail: </w:t>
                    </w:r>
                    <w:hyperlink r:id="rId13">
                      <w:r>
                        <w:rPr>
                          <w:rStyle w:val="Hyperlink"/>
                          <w:lang w:val="en-US"/>
                        </w:rPr>
                        <w:t>htmediapak@gmail.com</w:t>
                      </w:r>
                    </w:hyperlink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</w:p>
                  <w:p>
                    <w:pPr>
                      <w:pStyle w:val="Style34"/>
                      <w:spacing w:before="0" w:after="60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Facebook: </w:t>
                    </w:r>
                    <w:hyperlink r:id="rId14">
                      <w:r>
                        <w:rPr>
                          <w:rStyle w:val="Hyperlink"/>
                          <w:lang w:val="en-US"/>
                        </w:rPr>
                        <w:t>www.facebook.com/pages/Naveed-Butt-Media-Office-HT/116266191744214</w:t>
                      </w:r>
                    </w:hyperlink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9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4" wp14:anchorId="1AE38CAD">
              <wp:simplePos x="0" y="0"/>
              <wp:positionH relativeFrom="page">
                <wp:posOffset>4772660</wp:posOffset>
              </wp:positionH>
              <wp:positionV relativeFrom="paragraph">
                <wp:posOffset>-36195</wp:posOffset>
              </wp:positionV>
              <wp:extent cx="2137410" cy="560705"/>
              <wp:effectExtent l="635" t="0" r="0" b="0"/>
              <wp:wrapNone/>
              <wp:docPr id="10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37320" cy="56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spacing w:lineRule="auto" w:line="276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auto" w:line="276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5.8pt;margin-top:-2.85pt;width:168.25pt;height:44.1pt;mso-wrap-style:square;v-text-anchor:top;mso-position-horizontal-relative:page" wp14:anchorId="1AE38CAD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spacing w:lineRule="auto" w:line="276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auto" w:line="276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10160" distL="0" distR="0" simplePos="0" locked="0" layoutInCell="0" allowOverlap="1" relativeHeight="23" wp14:anchorId="01510300">
              <wp:simplePos x="0" y="0"/>
              <wp:positionH relativeFrom="margin">
                <wp:posOffset>0</wp:posOffset>
              </wp:positionH>
              <wp:positionV relativeFrom="paragraph">
                <wp:posOffset>-4445</wp:posOffset>
              </wp:positionV>
              <wp:extent cx="3943985" cy="621030"/>
              <wp:effectExtent l="0" t="0" r="0" b="1016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944160" cy="621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pakistan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hyperlink r:id="rId6">
                              <w:r>
                                <w:rPr>
                                  <w:rStyle w:val="Hyperlink"/>
                                  <w:lang w:val="en-US"/>
                                </w:rPr>
                                <w:t>com</w:t>
                              </w:r>
                            </w:hyperlink>
                          </w:hyperlink>
                        </w:p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Twitter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7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twitter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com</w:t>
                            </w:r>
                            <w:r>
                              <w:rPr>
                                <w:rStyle w:val="Hyperlink"/>
                              </w:rPr>
                              <w:t>/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htmediapak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E-mail: </w:t>
                          </w:r>
                          <w:hyperlink r:id="rId8">
                            <w:r>
                              <w:rPr>
                                <w:rStyle w:val="Hyperlink"/>
                                <w:lang w:val="en-US"/>
                              </w:rPr>
                              <w:t>htmediapak@gmail.com</w:t>
                            </w:r>
                          </w:hyperlink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spacing w:before="0" w:after="60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Facebook: </w:t>
                          </w:r>
                          <w:hyperlink r:id="rId9">
                            <w:r>
                              <w:rPr>
                                <w:rStyle w:val="Hyperlink"/>
                                <w:lang w:val="en-US"/>
                              </w:rPr>
                              <w:t>www.facebook.com/pages/Naveed-Butt-Media-Office-HT/116266191744214</w:t>
                            </w:r>
                          </w:hyperlink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-0.35pt;width:310.5pt;height:48.85pt;mso-wrap-style:square;v-text-anchor:top;mso-position-horizontal-relative:margin" wp14:anchorId="01510300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10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pakistan</w:t>
                      </w:r>
                      <w:r>
                        <w:rPr>
                          <w:rStyle w:val="Hyperlink"/>
                        </w:rPr>
                        <w:t>.</w:t>
                      </w:r>
                      <w:hyperlink r:id="rId11">
                        <w:r>
                          <w:rPr>
                            <w:rStyle w:val="Hyperlink"/>
                            <w:lang w:val="en-US"/>
                          </w:rPr>
                          <w:t>com</w:t>
                        </w:r>
                      </w:hyperlink>
                    </w:hyperlink>
                  </w:p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  <w:lang w:val="en-US"/>
                      </w:rPr>
                      <w:t>Twitter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12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twitter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com</w:t>
                      </w:r>
                      <w:r>
                        <w:rPr>
                          <w:rStyle w:val="Hyperlink"/>
                        </w:rPr>
                        <w:t>/</w:t>
                      </w:r>
                      <w:r>
                        <w:rPr>
                          <w:rStyle w:val="Hyperlink"/>
                          <w:lang w:val="en-US"/>
                        </w:rPr>
                        <w:t>htmediapak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  <w:p>
                    <w:pPr>
                      <w:pStyle w:val="Style34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E-mail: </w:t>
                    </w:r>
                    <w:hyperlink r:id="rId13">
                      <w:r>
                        <w:rPr>
                          <w:rStyle w:val="Hyperlink"/>
                          <w:lang w:val="en-US"/>
                        </w:rPr>
                        <w:t>htmediapak@gmail.com</w:t>
                      </w:r>
                    </w:hyperlink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</w:p>
                  <w:p>
                    <w:pPr>
                      <w:pStyle w:val="Style34"/>
                      <w:spacing w:before="0" w:after="60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Facebook: </w:t>
                    </w:r>
                    <w:hyperlink r:id="rId14">
                      <w:r>
                        <w:rPr>
                          <w:rStyle w:val="Hyperlink"/>
                          <w:lang w:val="en-US"/>
                        </w:rPr>
                        <w:t>www.facebook.com/pages/Naveed-Butt-Media-Office-HT/116266191744214</w:t>
                      </w:r>
                    </w:hyperlink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2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0126fc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43123d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Style36">
    <w:name w:val="Колонтитул"/>
    <w:basedOn w:val="Normal"/>
    <w:qFormat/>
    <w:pPr/>
    <w:rPr/>
  </w:style>
  <w:style w:type="paragraph" w:styleId="Footer">
    <w:name w:val="Footer"/>
    <w:basedOn w:val="Style36"/>
    <w:pPr/>
    <w:rPr/>
  </w:style>
  <w:style w:type="numbering" w:styleId="Style37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http://www.hizb-pakistan.com/" TargetMode="External"/><Relationship Id="rId6" Type="http://schemas.openxmlformats.org/officeDocument/2006/relationships/hyperlink" Target="" TargetMode="External"/><Relationship Id="rId7" Type="http://schemas.openxmlformats.org/officeDocument/2006/relationships/hyperlink" Target="http://www.twitter.com/htmediapak" TargetMode="External"/><Relationship Id="rId8" Type="http://schemas.openxmlformats.org/officeDocument/2006/relationships/hyperlink" Target="mailto:htmediapak@gmail.com" TargetMode="External"/><Relationship Id="rId9" Type="http://schemas.openxmlformats.org/officeDocument/2006/relationships/hyperlink" Target="http://www.facebook.com/pages/Naveed-Butt-Media-Office-HT/116266191744214" TargetMode="External"/><Relationship Id="rId10" Type="http://schemas.openxmlformats.org/officeDocument/2006/relationships/hyperlink" Target="http://www.hizb-pakistan.com/" TargetMode="External"/><Relationship Id="rId11" Type="http://schemas.openxmlformats.org/officeDocument/2006/relationships/hyperlink" Target="" TargetMode="External"/><Relationship Id="rId12" Type="http://schemas.openxmlformats.org/officeDocument/2006/relationships/hyperlink" Target="http://www.twitter.com/htmediapak" TargetMode="External"/><Relationship Id="rId13" Type="http://schemas.openxmlformats.org/officeDocument/2006/relationships/hyperlink" Target="mailto:htmediapak@gmail.com" TargetMode="External"/><Relationship Id="rId14" Type="http://schemas.openxmlformats.org/officeDocument/2006/relationships/hyperlink" Target="http://www.facebook.com/pages/Naveed-Butt-Media-Office-HT/116266191744214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http://www.hizb-pakistan.com/" TargetMode="External"/><Relationship Id="rId6" Type="http://schemas.openxmlformats.org/officeDocument/2006/relationships/hyperlink" Target="" TargetMode="External"/><Relationship Id="rId7" Type="http://schemas.openxmlformats.org/officeDocument/2006/relationships/hyperlink" Target="http://www.twitter.com/htmediapak" TargetMode="External"/><Relationship Id="rId8" Type="http://schemas.openxmlformats.org/officeDocument/2006/relationships/hyperlink" Target="mailto:htmediapak@gmail.com" TargetMode="External"/><Relationship Id="rId9" Type="http://schemas.openxmlformats.org/officeDocument/2006/relationships/hyperlink" Target="http://www.facebook.com/pages/Naveed-Butt-Media-Office-HT/116266191744214" TargetMode="External"/><Relationship Id="rId10" Type="http://schemas.openxmlformats.org/officeDocument/2006/relationships/hyperlink" Target="http://www.hizb-pakistan.com/" TargetMode="External"/><Relationship Id="rId11" Type="http://schemas.openxmlformats.org/officeDocument/2006/relationships/hyperlink" Target="" TargetMode="External"/><Relationship Id="rId12" Type="http://schemas.openxmlformats.org/officeDocument/2006/relationships/hyperlink" Target="http://www.twitter.com/htmediapak" TargetMode="External"/><Relationship Id="rId13" Type="http://schemas.openxmlformats.org/officeDocument/2006/relationships/hyperlink" Target="mailto:htmediapak@gmail.com" TargetMode="External"/><Relationship Id="rId14" Type="http://schemas.openxmlformats.org/officeDocument/2006/relationships/hyperlink" Target="http://www.facebook.com/pages/Naveed-Butt-Media-Office-HT/116266191744214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Pakistan_MO.dotx</Template>
  <TotalTime>12</TotalTime>
  <Application>LibreOffice/7.6.7.2$Linux_X86_64 LibreOffice_project/60$Build-2</Application>
  <AppVersion>15.0000</AppVersion>
  <Pages>4</Pages>
  <Words>886</Words>
  <Characters>5821</Characters>
  <CharactersWithSpaces>6697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2026-04-23T10:19:00Z</dcterms:created>
  <dc:creator>User</dc:creator>
  <dc:description/>
  <dc:language>ru-RU</dc:language>
  <cp:lastModifiedBy/>
  <cp:lastPrinted>2016-10-19T12:17:00Z</cp:lastPrinted>
  <dcterms:modified xsi:type="dcterms:W3CDTF">2026-04-23T23:30:18Z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